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E77" w:rsidRPr="00F41E77" w:rsidRDefault="00F41E77" w:rsidP="00F41E77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64"/>
        <w:gridCol w:w="6548"/>
      </w:tblGrid>
      <w:tr w:rsidR="00F41E77" w:rsidRPr="00F41E77" w:rsidTr="00B06648">
        <w:trPr>
          <w:trHeight w:val="487"/>
        </w:trPr>
        <w:tc>
          <w:tcPr>
            <w:tcW w:w="4364" w:type="dxa"/>
            <w:shd w:val="clear" w:color="auto" w:fill="auto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SARRERA ERREGISTROA</w:t>
            </w:r>
          </w:p>
        </w:tc>
        <w:tc>
          <w:tcPr>
            <w:tcW w:w="6548" w:type="dxa"/>
            <w:vAlign w:val="center"/>
          </w:tcPr>
          <w:p w:rsidR="00F41E77" w:rsidRPr="00F41E77" w:rsidRDefault="00F41E77" w:rsidP="00F41E77">
            <w:r w:rsidRPr="00F41E77">
              <w:rPr>
                <w:sz w:val="16"/>
                <w:szCs w:val="16"/>
              </w:rPr>
              <w:t>Deialdia: EUSKARA ARLOKO DIRU-</w:t>
            </w:r>
            <w:r w:rsidR="00DD66A7">
              <w:rPr>
                <w:sz w:val="16"/>
                <w:szCs w:val="16"/>
              </w:rPr>
              <w:t>LAGUNTZAK EMATEKO DEIALDIA, 2017</w:t>
            </w:r>
            <w:r w:rsidRPr="00F41E77">
              <w:rPr>
                <w:sz w:val="16"/>
                <w:szCs w:val="16"/>
              </w:rPr>
              <w:t>koa</w:t>
            </w:r>
          </w:p>
        </w:tc>
      </w:tr>
    </w:tbl>
    <w:p w:rsidR="00F41E77" w:rsidRPr="00F41E77" w:rsidRDefault="00F41E77" w:rsidP="00F41E77">
      <w:pPr>
        <w:jc w:val="center"/>
      </w:pPr>
    </w:p>
    <w:p w:rsidR="00F41E77" w:rsidRPr="00F41E77" w:rsidRDefault="00F41E77" w:rsidP="00F41E77">
      <w:pPr>
        <w:jc w:val="center"/>
      </w:pPr>
    </w:p>
    <w:p w:rsidR="00F41E77" w:rsidRPr="00F41E77" w:rsidRDefault="00F41E77" w:rsidP="00F41E77">
      <w:pPr>
        <w:rPr>
          <w:sz w:val="16"/>
          <w:szCs w:val="16"/>
        </w:rPr>
      </w:pPr>
      <w:r w:rsidRPr="00F41E77">
        <w:rPr>
          <w:sz w:val="16"/>
          <w:szCs w:val="16"/>
        </w:rPr>
        <w:t>1. DATU PERTSONALAK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82"/>
        <w:gridCol w:w="2182"/>
        <w:gridCol w:w="1092"/>
        <w:gridCol w:w="1090"/>
        <w:gridCol w:w="2183"/>
        <w:gridCol w:w="2183"/>
      </w:tblGrid>
      <w:tr w:rsidR="00F41E77" w:rsidRPr="00F41E77" w:rsidTr="00664395">
        <w:tc>
          <w:tcPr>
            <w:tcW w:w="4364" w:type="dxa"/>
            <w:gridSpan w:val="2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1. deitura</w:t>
            </w:r>
          </w:p>
          <w:p w:rsidR="00F41E77" w:rsidRPr="00F41E77" w:rsidRDefault="00F41E77" w:rsidP="00664395">
            <w:pPr>
              <w:rPr>
                <w:sz w:val="16"/>
                <w:szCs w:val="16"/>
              </w:rPr>
            </w:pPr>
          </w:p>
          <w:p w:rsidR="00F41E77" w:rsidRPr="00F41E77" w:rsidRDefault="00F41E77" w:rsidP="00664395">
            <w:pPr>
              <w:rPr>
                <w:sz w:val="16"/>
                <w:szCs w:val="16"/>
              </w:rPr>
            </w:pPr>
          </w:p>
        </w:tc>
        <w:tc>
          <w:tcPr>
            <w:tcW w:w="4365" w:type="dxa"/>
            <w:gridSpan w:val="3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2. deitura</w:t>
            </w:r>
          </w:p>
        </w:tc>
        <w:tc>
          <w:tcPr>
            <w:tcW w:w="2183" w:type="dxa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Izena</w:t>
            </w:r>
          </w:p>
        </w:tc>
      </w:tr>
      <w:tr w:rsidR="00F41E77" w:rsidRPr="00F41E77" w:rsidTr="00664395">
        <w:tc>
          <w:tcPr>
            <w:tcW w:w="2182" w:type="dxa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NA</w:t>
            </w:r>
          </w:p>
        </w:tc>
        <w:tc>
          <w:tcPr>
            <w:tcW w:w="6547" w:type="dxa"/>
            <w:gridSpan w:val="4"/>
          </w:tcPr>
          <w:p w:rsidR="00F41E77" w:rsidRPr="00F41E77" w:rsidRDefault="00F41E77" w:rsidP="00952206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Harremanetarako telefonoa</w:t>
            </w:r>
          </w:p>
        </w:tc>
        <w:tc>
          <w:tcPr>
            <w:tcW w:w="2183" w:type="dxa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Jaioteguna</w:t>
            </w:r>
          </w:p>
          <w:p w:rsidR="00F41E77" w:rsidRPr="00F41E77" w:rsidRDefault="00F41E77" w:rsidP="00664395">
            <w:pPr>
              <w:rPr>
                <w:sz w:val="16"/>
                <w:szCs w:val="16"/>
              </w:rPr>
            </w:pPr>
          </w:p>
          <w:p w:rsidR="00F41E77" w:rsidRPr="00F41E77" w:rsidRDefault="00F41E77" w:rsidP="00664395">
            <w:pPr>
              <w:rPr>
                <w:sz w:val="16"/>
                <w:szCs w:val="16"/>
              </w:rPr>
            </w:pPr>
          </w:p>
        </w:tc>
      </w:tr>
      <w:tr w:rsidR="00F41E77" w:rsidRPr="00F41E77" w:rsidTr="00664395">
        <w:tc>
          <w:tcPr>
            <w:tcW w:w="6546" w:type="dxa"/>
            <w:gridSpan w:val="4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Helbidea</w:t>
            </w:r>
          </w:p>
        </w:tc>
        <w:tc>
          <w:tcPr>
            <w:tcW w:w="2183" w:type="dxa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Herria</w:t>
            </w:r>
          </w:p>
        </w:tc>
        <w:tc>
          <w:tcPr>
            <w:tcW w:w="2183" w:type="dxa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Posta kodea</w:t>
            </w:r>
          </w:p>
          <w:p w:rsidR="00F41E77" w:rsidRPr="00F41E77" w:rsidRDefault="00F41E77" w:rsidP="00664395">
            <w:pPr>
              <w:rPr>
                <w:sz w:val="16"/>
                <w:szCs w:val="16"/>
              </w:rPr>
            </w:pPr>
          </w:p>
          <w:p w:rsidR="00F41E77" w:rsidRPr="00F41E77" w:rsidRDefault="00F41E77" w:rsidP="00664395">
            <w:pPr>
              <w:rPr>
                <w:sz w:val="16"/>
                <w:szCs w:val="16"/>
              </w:rPr>
            </w:pPr>
          </w:p>
        </w:tc>
      </w:tr>
      <w:tr w:rsidR="00F41E77" w:rsidRPr="00F41E77" w:rsidTr="00664395">
        <w:tc>
          <w:tcPr>
            <w:tcW w:w="5456" w:type="dxa"/>
            <w:gridSpan w:val="3"/>
          </w:tcPr>
          <w:p w:rsidR="00F41E77" w:rsidRPr="00F41E77" w:rsidRDefault="00F41E77" w:rsidP="00664395">
            <w:pPr>
              <w:rPr>
                <w:sz w:val="16"/>
                <w:szCs w:val="16"/>
              </w:rPr>
            </w:pPr>
            <w:r w:rsidRPr="00F41E77">
              <w:rPr>
                <w:sz w:val="16"/>
                <w:szCs w:val="16"/>
              </w:rPr>
              <w:t>Probintzia</w:t>
            </w:r>
          </w:p>
        </w:tc>
        <w:tc>
          <w:tcPr>
            <w:tcW w:w="5456" w:type="dxa"/>
            <w:gridSpan w:val="3"/>
          </w:tcPr>
          <w:p w:rsidR="00F41E77" w:rsidRPr="00F41E77" w:rsidRDefault="00952206" w:rsidP="006643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Helbide elektronikoa</w:t>
            </w:r>
          </w:p>
          <w:p w:rsidR="00F41E77" w:rsidRPr="00F41E77" w:rsidRDefault="00F41E77" w:rsidP="00664395">
            <w:pPr>
              <w:rPr>
                <w:sz w:val="16"/>
                <w:szCs w:val="16"/>
              </w:rPr>
            </w:pPr>
          </w:p>
          <w:p w:rsidR="00F41E77" w:rsidRPr="00F41E77" w:rsidRDefault="00F41E77" w:rsidP="00664395">
            <w:pPr>
              <w:rPr>
                <w:sz w:val="16"/>
                <w:szCs w:val="16"/>
              </w:rPr>
            </w:pPr>
          </w:p>
        </w:tc>
      </w:tr>
    </w:tbl>
    <w:p w:rsidR="00F41E77" w:rsidRPr="00F41E77" w:rsidRDefault="00F41E77" w:rsidP="00F41E77">
      <w:pPr>
        <w:jc w:val="center"/>
      </w:pPr>
    </w:p>
    <w:p w:rsidR="00F41E77" w:rsidRDefault="00F41E77" w:rsidP="00F41E77">
      <w:pPr>
        <w:jc w:val="both"/>
      </w:pPr>
      <w:r w:rsidRPr="00F41E77">
        <w:t>201</w:t>
      </w:r>
      <w:r w:rsidR="00DD66A7">
        <w:t>7</w:t>
      </w:r>
      <w:r w:rsidRPr="00F41E77">
        <w:t xml:space="preserve">ko </w:t>
      </w:r>
      <w:r w:rsidR="00DD66A7">
        <w:t>martxoaren</w:t>
      </w:r>
      <w:r w:rsidRPr="00F41E77">
        <w:t xml:space="preserve"> </w:t>
      </w:r>
      <w:r w:rsidR="00DD66A7">
        <w:t>13</w:t>
      </w:r>
      <w:r w:rsidRPr="00F41E77">
        <w:t xml:space="preserve">ko Alkatetzaren </w:t>
      </w:r>
      <w:r w:rsidR="00DD66A7">
        <w:t>65</w:t>
      </w:r>
      <w:r w:rsidRPr="00F41E77">
        <w:t>/201</w:t>
      </w:r>
      <w:r w:rsidR="00DD66A7">
        <w:t>7</w:t>
      </w:r>
      <w:bookmarkStart w:id="0" w:name="_GoBack"/>
      <w:bookmarkEnd w:id="0"/>
      <w:r w:rsidRPr="00F41E77">
        <w:t xml:space="preserve"> Dekretuz deitu</w:t>
      </w:r>
      <w:r w:rsidR="00DD66A7">
        <w:t xml:space="preserve">tako </w:t>
      </w:r>
      <w:r w:rsidRPr="00F41E77">
        <w:t xml:space="preserve">diru-laguntza </w:t>
      </w:r>
      <w:r w:rsidR="00952206">
        <w:t>eskuratzeko,</w:t>
      </w:r>
    </w:p>
    <w:p w:rsidR="00F41E77" w:rsidRDefault="00F41E77" w:rsidP="00F41E77">
      <w:pPr>
        <w:jc w:val="both"/>
      </w:pPr>
    </w:p>
    <w:p w:rsidR="00F41E77" w:rsidRPr="00F41E77" w:rsidRDefault="00F41E77" w:rsidP="00F41E77">
      <w:pPr>
        <w:jc w:val="both"/>
      </w:pPr>
      <w:r>
        <w:t xml:space="preserve">jarraian zerrendatzen </w:t>
      </w:r>
      <w:r w:rsidR="00952206">
        <w:t xml:space="preserve">den </w:t>
      </w:r>
      <w:r>
        <w:t>dokumentazioa aurkeztu du</w:t>
      </w:r>
      <w:r w:rsidR="00E764B6">
        <w:t>t:</w:t>
      </w:r>
    </w:p>
    <w:p w:rsidR="00F41E77" w:rsidRPr="00F41E77" w:rsidRDefault="00F41E77" w:rsidP="00F41E77"/>
    <w:p w:rsidR="00F41E77" w:rsidRPr="008432E8" w:rsidRDefault="00F41E77" w:rsidP="00F41E77">
      <w:pPr>
        <w:pStyle w:val="Prrafodelista"/>
        <w:numPr>
          <w:ilvl w:val="0"/>
          <w:numId w:val="1"/>
        </w:numPr>
      </w:pPr>
      <w:r w:rsidRPr="008432E8">
        <w:t>NAren fotokopia</w:t>
      </w:r>
    </w:p>
    <w:p w:rsidR="00F41E77" w:rsidRDefault="008432E8" w:rsidP="00F41E77">
      <w:pPr>
        <w:pStyle w:val="Prrafodelista"/>
        <w:numPr>
          <w:ilvl w:val="0"/>
          <w:numId w:val="1"/>
        </w:numPr>
      </w:pPr>
      <w:r>
        <w:t>Aisialdi eskolak eginiko ziurtagiria (non egiaztatuko den eskatzaileak ikastaroa gauzatu duela, eta alderdi teorikoa gainditu duela; ordaindutako matrikularen zenbatekoa; ikastaroaren homologazioa eta zein hizkuntzatan burutu den ikastaroa).</w:t>
      </w:r>
    </w:p>
    <w:p w:rsidR="008432E8" w:rsidRDefault="008432E8" w:rsidP="008432E8"/>
    <w:p w:rsidR="008432E8" w:rsidRPr="008432E8" w:rsidRDefault="008432E8" w:rsidP="008432E8">
      <w:r>
        <w:t>Halaber</w:t>
      </w:r>
      <w:r w:rsidR="00952206">
        <w:t>,</w:t>
      </w:r>
      <w:r>
        <w:t xml:space="preserve"> egiaztatzen du</w:t>
      </w:r>
      <w:r w:rsidR="00E764B6">
        <w:t>t</w:t>
      </w:r>
      <w:r>
        <w:t>:</w:t>
      </w:r>
    </w:p>
    <w:p w:rsidR="00F41E77" w:rsidRDefault="008432E8" w:rsidP="00E764B6">
      <w:pPr>
        <w:ind w:left="284" w:hanging="284"/>
      </w:pPr>
      <w:r w:rsidRPr="00952206">
        <w:rPr>
          <w:rFonts w:ascii="Arial" w:hAnsi="Arial" w:cs="Arial"/>
          <w:sz w:val="32"/>
        </w:rPr>
        <w:t>□</w:t>
      </w:r>
      <w:r w:rsidRPr="00952206">
        <w:rPr>
          <w:rFonts w:ascii="Arial" w:hAnsi="Arial" w:cs="Arial"/>
        </w:rPr>
        <w:t xml:space="preserve"> </w:t>
      </w:r>
      <w:r w:rsidRPr="008432E8">
        <w:t>Beste edozein administrazio</w:t>
      </w:r>
      <w:r>
        <w:t xml:space="preserve"> edo erakundetatik (publiko nahiz pribatua, nazio mailakoa nahiz nazioartekoa) diru-laguntzarik ez </w:t>
      </w:r>
      <w:r w:rsidR="00952206">
        <w:t>dudala</w:t>
      </w:r>
      <w:r>
        <w:t xml:space="preserve"> jaso.</w:t>
      </w:r>
    </w:p>
    <w:p w:rsidR="008432E8" w:rsidRDefault="008432E8" w:rsidP="00E764B6">
      <w:r w:rsidRPr="00952206">
        <w:rPr>
          <w:rFonts w:ascii="Arial" w:hAnsi="Arial" w:cs="Arial"/>
          <w:sz w:val="32"/>
          <w:lang w:val="es-ES"/>
        </w:rPr>
        <w:t xml:space="preserve">□ </w:t>
      </w:r>
      <w:r w:rsidRPr="008432E8">
        <w:t>Honako diru</w:t>
      </w:r>
      <w:r>
        <w:t>-laguntza</w:t>
      </w:r>
      <w:r w:rsidR="00952206">
        <w:t xml:space="preserve"> haue</w:t>
      </w:r>
      <w:r>
        <w:t>k jaso ditu</w:t>
      </w:r>
      <w:r w:rsidR="00952206">
        <w:t>da</w:t>
      </w:r>
      <w:r>
        <w:t>la</w:t>
      </w:r>
      <w:proofErr w:type="gramStart"/>
      <w:r>
        <w:t>:_</w:t>
      </w:r>
      <w:proofErr w:type="gramEnd"/>
      <w:r>
        <w:t>__________________________________________________.</w:t>
      </w:r>
    </w:p>
    <w:p w:rsidR="008432E8" w:rsidRDefault="008432E8" w:rsidP="008432E8"/>
    <w:p w:rsidR="008432E8" w:rsidRDefault="00E764B6" w:rsidP="008432E8">
      <w:r>
        <w:t>Baimenak:</w:t>
      </w:r>
    </w:p>
    <w:p w:rsidR="008432E8" w:rsidRDefault="00E764B6" w:rsidP="00E764B6">
      <w:pPr>
        <w:ind w:left="284" w:hanging="284"/>
      </w:pPr>
      <w:r w:rsidRPr="00952206">
        <w:rPr>
          <w:rFonts w:ascii="Arial" w:hAnsi="Arial" w:cs="Arial"/>
          <w:sz w:val="32"/>
        </w:rPr>
        <w:t xml:space="preserve">□ </w:t>
      </w:r>
      <w:r w:rsidRPr="00E764B6">
        <w:t>Emakidaren ebazpena idatzi baino lehen zerga ordain</w:t>
      </w:r>
      <w:r>
        <w:t>kizunetan eta Gizarte Segurantzaren aurrean egunean dagoela egiaztatzea. Baldintza hauek Udalak berak egiaztatzeko baimena ematen dut.</w:t>
      </w:r>
    </w:p>
    <w:p w:rsidR="00E764B6" w:rsidRPr="00E764B6" w:rsidRDefault="00E764B6" w:rsidP="00E764B6">
      <w:pPr>
        <w:ind w:left="284" w:hanging="284"/>
      </w:pPr>
      <w:r w:rsidRPr="00952206">
        <w:rPr>
          <w:rFonts w:ascii="Arial" w:hAnsi="Arial" w:cs="Arial"/>
          <w:sz w:val="32"/>
        </w:rPr>
        <w:t>□</w:t>
      </w:r>
      <w:r w:rsidRPr="00E764B6">
        <w:rPr>
          <w:rFonts w:ascii="Arial" w:hAnsi="Arial" w:cs="Arial"/>
        </w:rPr>
        <w:t xml:space="preserve"> </w:t>
      </w:r>
      <w:r w:rsidRPr="00E764B6">
        <w:t>Eranskin hau sinatzen duena naizen aldetik,</w:t>
      </w:r>
      <w:r w:rsidR="00952206">
        <w:t xml:space="preserve"> </w:t>
      </w:r>
      <w:r w:rsidRPr="00E764B6">
        <w:t xml:space="preserve">espresuki baimentzen diot Legorretako Udalari nire identifikazio datuak eta telefono zenbakia beste administrazioei </w:t>
      </w:r>
      <w:r w:rsidR="00952206">
        <w:t>uztea</w:t>
      </w:r>
      <w:r w:rsidRPr="00E764B6">
        <w:t xml:space="preserve">, haiek izan ditzaketen aldi baterako lan beharrak betetzeko. </w:t>
      </w:r>
    </w:p>
    <w:p w:rsidR="00E764B6" w:rsidRPr="008432E8" w:rsidRDefault="00E764B6" w:rsidP="00E764B6">
      <w:pPr>
        <w:ind w:left="284" w:hanging="284"/>
      </w:pPr>
    </w:p>
    <w:p w:rsidR="00F41E77" w:rsidRPr="00E764B6" w:rsidRDefault="00F41E77" w:rsidP="00F41E77">
      <w:pPr>
        <w:jc w:val="both"/>
      </w:pPr>
      <w:r w:rsidRPr="00E764B6">
        <w:t xml:space="preserve">Behean sinatzen duenak eskaera </w:t>
      </w:r>
      <w:r w:rsidR="00E764B6">
        <w:t xml:space="preserve">honi </w:t>
      </w:r>
      <w:r w:rsidRPr="00E764B6">
        <w:t xml:space="preserve">dagokion </w:t>
      </w:r>
      <w:r w:rsidR="00130FE8">
        <w:t xml:space="preserve">diru-laguntza emateko deialdian </w:t>
      </w:r>
      <w:r w:rsidRPr="00E764B6">
        <w:t xml:space="preserve">onartua izatea </w:t>
      </w:r>
      <w:r w:rsidR="00952206">
        <w:t>eskatzen du</w:t>
      </w:r>
      <w:r w:rsidRPr="00E764B6">
        <w:t xml:space="preserve">, eta bertan azaltzen diren datuak egiazkoak direla eta </w:t>
      </w:r>
      <w:r w:rsidR="00952206">
        <w:t>o</w:t>
      </w:r>
      <w:r w:rsidRPr="00E764B6">
        <w:t xml:space="preserve">inarrietan eskatutako baldintzak betetzen dituela </w:t>
      </w:r>
      <w:r w:rsidR="00952206">
        <w:t>baieztatzen du</w:t>
      </w:r>
      <w:r w:rsidRPr="00E764B6">
        <w:t>.</w:t>
      </w:r>
    </w:p>
    <w:p w:rsidR="00F41E77" w:rsidRPr="00F41E77" w:rsidRDefault="00F41E77" w:rsidP="00F41E77">
      <w:pPr>
        <w:jc w:val="both"/>
        <w:rPr>
          <w:sz w:val="16"/>
          <w:szCs w:val="16"/>
        </w:rPr>
      </w:pPr>
    </w:p>
    <w:p w:rsidR="00F41E77" w:rsidRPr="00F41E77" w:rsidRDefault="00F41E77" w:rsidP="00F41E77">
      <w:pPr>
        <w:jc w:val="center"/>
        <w:rPr>
          <w:sz w:val="16"/>
          <w:szCs w:val="16"/>
        </w:rPr>
      </w:pPr>
      <w:r w:rsidRPr="00F41E77">
        <w:rPr>
          <w:sz w:val="16"/>
          <w:szCs w:val="16"/>
        </w:rPr>
        <w:t>Data_______________________________</w:t>
      </w:r>
    </w:p>
    <w:p w:rsidR="00F41E77" w:rsidRPr="00F41E77" w:rsidRDefault="00F41E77" w:rsidP="00F41E77">
      <w:pPr>
        <w:jc w:val="center"/>
        <w:rPr>
          <w:sz w:val="16"/>
          <w:szCs w:val="16"/>
        </w:rPr>
      </w:pPr>
    </w:p>
    <w:p w:rsidR="00F41E77" w:rsidRPr="00F41E77" w:rsidRDefault="00F41E77" w:rsidP="00F41E77">
      <w:pPr>
        <w:jc w:val="center"/>
        <w:rPr>
          <w:sz w:val="16"/>
          <w:szCs w:val="16"/>
        </w:rPr>
      </w:pPr>
      <w:r w:rsidRPr="00F41E77">
        <w:rPr>
          <w:sz w:val="16"/>
          <w:szCs w:val="16"/>
        </w:rPr>
        <w:t>Sinadura</w:t>
      </w:r>
    </w:p>
    <w:p w:rsidR="00F41E77" w:rsidRPr="00F41E77" w:rsidRDefault="00F41E77" w:rsidP="00F41E77">
      <w:pPr>
        <w:jc w:val="center"/>
        <w:rPr>
          <w:sz w:val="16"/>
          <w:szCs w:val="16"/>
        </w:rPr>
      </w:pPr>
    </w:p>
    <w:p w:rsidR="00F41E77" w:rsidRPr="00F41E77" w:rsidRDefault="00F41E77" w:rsidP="00F41E77">
      <w:pPr>
        <w:jc w:val="center"/>
        <w:rPr>
          <w:sz w:val="16"/>
          <w:szCs w:val="16"/>
        </w:rPr>
      </w:pPr>
    </w:p>
    <w:p w:rsidR="00F41E77" w:rsidRPr="00F41E77" w:rsidRDefault="00F41E77" w:rsidP="00F41E77">
      <w:pPr>
        <w:jc w:val="center"/>
        <w:rPr>
          <w:sz w:val="16"/>
          <w:szCs w:val="16"/>
        </w:rPr>
      </w:pPr>
    </w:p>
    <w:p w:rsidR="00F41E77" w:rsidRPr="00F41E77" w:rsidRDefault="00F41E77" w:rsidP="00F41E77">
      <w:pPr>
        <w:jc w:val="center"/>
        <w:rPr>
          <w:sz w:val="16"/>
          <w:szCs w:val="16"/>
        </w:rPr>
      </w:pPr>
    </w:p>
    <w:p w:rsidR="00F41E77" w:rsidRPr="00F41E77" w:rsidRDefault="00F41E77" w:rsidP="00F41E77">
      <w:pPr>
        <w:jc w:val="center"/>
        <w:rPr>
          <w:sz w:val="16"/>
          <w:szCs w:val="16"/>
        </w:rPr>
      </w:pPr>
    </w:p>
    <w:p w:rsidR="00F41E77" w:rsidRPr="00F41E77" w:rsidRDefault="00F41E77" w:rsidP="00F41E77">
      <w:pPr>
        <w:jc w:val="center"/>
        <w:rPr>
          <w:sz w:val="16"/>
          <w:szCs w:val="16"/>
        </w:rPr>
      </w:pPr>
    </w:p>
    <w:p w:rsidR="00F41E77" w:rsidRPr="00F41E77" w:rsidRDefault="00F41E77" w:rsidP="00F41E77">
      <w:pPr>
        <w:jc w:val="center"/>
        <w:rPr>
          <w:sz w:val="16"/>
          <w:szCs w:val="16"/>
        </w:rPr>
      </w:pPr>
    </w:p>
    <w:p w:rsidR="002E5416" w:rsidRPr="00F41E77" w:rsidRDefault="00F41E77">
      <w:pPr>
        <w:jc w:val="center"/>
      </w:pPr>
      <w:r w:rsidRPr="00F41E77">
        <w:rPr>
          <w:sz w:val="16"/>
          <w:szCs w:val="16"/>
        </w:rPr>
        <w:t>LEGORRETAKO UDALEKO ALKATE-LEHENDAKARI ANDEREA</w:t>
      </w:r>
    </w:p>
    <w:p w:rsidR="002E5416" w:rsidRPr="00F41E77" w:rsidRDefault="002E5416"/>
    <w:sectPr w:rsidR="002E5416" w:rsidRPr="00F41E77">
      <w:headerReference w:type="default" r:id="rId8"/>
      <w:footerReference w:type="default" r:id="rId9"/>
      <w:pgSz w:w="11906" w:h="16838" w:code="9"/>
      <w:pgMar w:top="1418" w:right="567" w:bottom="284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2BA" w:rsidRDefault="001162BA">
      <w:r>
        <w:separator/>
      </w:r>
    </w:p>
  </w:endnote>
  <w:endnote w:type="continuationSeparator" w:id="0">
    <w:p w:rsidR="001162BA" w:rsidRDefault="0011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416" w:rsidRDefault="002E5416">
    <w:pPr>
      <w:pStyle w:val="Piedepgina"/>
      <w:ind w:left="142" w:right="-1369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 xml:space="preserve">KALE NAGUSIA, 12 – TEL. (943)-08 40 00 – FAX (943)-08 49 00 –E-mail: </w:t>
    </w:r>
    <w:r w:rsidR="00854269">
      <w:rPr>
        <w:rFonts w:ascii="Century Gothic" w:hAnsi="Century Gothic"/>
        <w:sz w:val="16"/>
      </w:rPr>
      <w:t>udala</w:t>
    </w:r>
    <w:r>
      <w:rPr>
        <w:rFonts w:ascii="Century Gothic" w:hAnsi="Century Gothic"/>
        <w:sz w:val="16"/>
      </w:rPr>
      <w:t>@</w:t>
    </w:r>
    <w:r w:rsidR="00854269">
      <w:rPr>
        <w:rFonts w:ascii="Century Gothic" w:hAnsi="Century Gothic"/>
        <w:sz w:val="16"/>
      </w:rPr>
      <w:t>legorreta.eus</w:t>
    </w:r>
    <w:r>
      <w:rPr>
        <w:rFonts w:ascii="Century Gothic" w:hAnsi="Century Gothic"/>
        <w:sz w:val="16"/>
      </w:rPr>
      <w:t>- 20250 LEGORRETA  (GIPUZKOA)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2BA" w:rsidRDefault="001162BA">
      <w:r>
        <w:separator/>
      </w:r>
    </w:p>
  </w:footnote>
  <w:footnote w:type="continuationSeparator" w:id="0">
    <w:p w:rsidR="001162BA" w:rsidRDefault="00116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416" w:rsidRDefault="00854269">
    <w:pPr>
      <w:pStyle w:val="Encabezado"/>
    </w:pPr>
    <w:r>
      <w:rPr>
        <w:noProof/>
        <w:sz w:val="20"/>
        <w:lang w:val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244475</wp:posOffset>
          </wp:positionH>
          <wp:positionV relativeFrom="paragraph">
            <wp:posOffset>-121285</wp:posOffset>
          </wp:positionV>
          <wp:extent cx="2182495" cy="1377950"/>
          <wp:effectExtent l="0" t="0" r="8255" b="0"/>
          <wp:wrapTopAndBottom/>
          <wp:docPr id="1" name="Imagen 1" descr="legor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gor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1377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035A9"/>
    <w:multiLevelType w:val="hybridMultilevel"/>
    <w:tmpl w:val="A60A42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5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E77"/>
    <w:rsid w:val="001162BA"/>
    <w:rsid w:val="00130FE8"/>
    <w:rsid w:val="002E5416"/>
    <w:rsid w:val="00374E2A"/>
    <w:rsid w:val="008061B7"/>
    <w:rsid w:val="008432E8"/>
    <w:rsid w:val="00854269"/>
    <w:rsid w:val="009275F9"/>
    <w:rsid w:val="00952206"/>
    <w:rsid w:val="00AE168A"/>
    <w:rsid w:val="00C020B2"/>
    <w:rsid w:val="00DD66A7"/>
    <w:rsid w:val="00E40787"/>
    <w:rsid w:val="00E764B6"/>
    <w:rsid w:val="00F4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F41E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41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F41E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41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les%20Otamendi\AppData\Roaming\Microsoft\Plantillas\armarri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armarria.dotx</Template>
  <TotalTime>2</TotalTime>
  <Pages>1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Legorreta Udala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Zeles Otamendi</dc:creator>
  <cp:lastModifiedBy>Alkatetza</cp:lastModifiedBy>
  <cp:revision>3</cp:revision>
  <cp:lastPrinted>2016-07-06T07:19:00Z</cp:lastPrinted>
  <dcterms:created xsi:type="dcterms:W3CDTF">2016-07-06T07:37:00Z</dcterms:created>
  <dcterms:modified xsi:type="dcterms:W3CDTF">2017-07-10T07:17:00Z</dcterms:modified>
</cp:coreProperties>
</file>